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黑体"/>
          <w:color w:val="FF0000"/>
          <w:sz w:val="52"/>
          <w:szCs w:val="52"/>
        </w:rPr>
      </w:pPr>
    </w:p>
    <w:p>
      <w:pPr>
        <w:jc w:val="center"/>
        <w:rPr>
          <w:rFonts w:eastAsia="黑体"/>
          <w:color w:val="FF0000"/>
          <w:sz w:val="52"/>
          <w:szCs w:val="52"/>
        </w:rPr>
      </w:pPr>
      <w:r>
        <w:rPr>
          <w:rFonts w:hint="eastAsia" w:eastAsia="黑体"/>
          <w:color w:val="FF0000"/>
          <w:sz w:val="52"/>
          <w:szCs w:val="52"/>
        </w:rPr>
        <w:t>勐海县应急管理局</w:t>
      </w:r>
    </w:p>
    <w:p>
      <w:pPr>
        <w:jc w:val="center"/>
        <w:rPr>
          <w:rFonts w:eastAsia="黑体"/>
          <w:color w:val="FF0000"/>
          <w:sz w:val="72"/>
          <w:szCs w:val="84"/>
        </w:rPr>
      </w:pPr>
      <w:r>
        <w:rPr>
          <w:rFonts w:hint="eastAsia" w:eastAsia="黑体"/>
          <w:color w:val="FF0000"/>
          <w:sz w:val="72"/>
          <w:szCs w:val="84"/>
        </w:rPr>
        <w:t>工作简报</w:t>
      </w:r>
    </w:p>
    <w:p>
      <w:pPr>
        <w:jc w:val="center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（第</w:t>
      </w:r>
      <w:r>
        <w:rPr>
          <w:rFonts w:hint="eastAsia"/>
          <w:color w:val="FF0000"/>
          <w:sz w:val="32"/>
          <w:szCs w:val="32"/>
          <w:lang w:val="en-US" w:eastAsia="zh-CN"/>
        </w:rPr>
        <w:t>24</w:t>
      </w:r>
      <w:r>
        <w:rPr>
          <w:rFonts w:hint="eastAsia"/>
          <w:color w:val="FF0000"/>
          <w:sz w:val="32"/>
          <w:szCs w:val="32"/>
        </w:rPr>
        <w:t>期）</w:t>
      </w:r>
    </w:p>
    <w:p>
      <w:pPr>
        <w:spacing w:line="600" w:lineRule="exact"/>
        <w:rPr>
          <w:rFonts w:hint="eastAsia" w:ascii="黑体" w:eastAsia="黑体"/>
          <w:color w:val="FF0000"/>
          <w:sz w:val="24"/>
          <w:u w:val="thick"/>
          <w:lang w:val="en-US" w:eastAsia="zh-CN"/>
        </w:rPr>
      </w:pP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</w:t>
      </w:r>
      <w:r>
        <w:rPr>
          <w:rFonts w:hint="eastAsia" w:ascii="黑体" w:eastAsia="黑体"/>
          <w:color w:val="FF0000"/>
          <w:sz w:val="24"/>
          <w:u w:val="thick"/>
        </w:rPr>
        <w:t>勐海县应急管理局办公室</w:t>
      </w:r>
      <w:r>
        <w:rPr>
          <w:rFonts w:ascii="黑体" w:eastAsia="黑体"/>
          <w:color w:val="FF0000"/>
          <w:sz w:val="24"/>
          <w:u w:val="thick"/>
        </w:rPr>
        <w:t xml:space="preserve">     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                  </w:t>
      </w:r>
      <w:r>
        <w:rPr>
          <w:rFonts w:ascii="黑体" w:eastAsia="黑体"/>
          <w:color w:val="FF0000"/>
          <w:sz w:val="24"/>
          <w:u w:val="thick"/>
        </w:rPr>
        <w:t xml:space="preserve">      2020</w:t>
      </w:r>
      <w:r>
        <w:rPr>
          <w:rFonts w:hint="eastAsia" w:ascii="黑体" w:eastAsia="黑体"/>
          <w:color w:val="FF0000"/>
          <w:sz w:val="24"/>
          <w:u w:val="thick"/>
        </w:rPr>
        <w:t>年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3</w:t>
      </w:r>
      <w:r>
        <w:rPr>
          <w:rFonts w:hint="eastAsia" w:ascii="黑体" w:eastAsia="黑体"/>
          <w:color w:val="FF0000"/>
          <w:sz w:val="24"/>
          <w:u w:val="thick"/>
        </w:rPr>
        <w:t>月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5</w:t>
      </w:r>
      <w:r>
        <w:rPr>
          <w:rFonts w:hint="eastAsia" w:ascii="黑体" w:eastAsia="黑体"/>
          <w:color w:val="FF0000"/>
          <w:sz w:val="24"/>
          <w:u w:val="thick"/>
        </w:rPr>
        <w:t>日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抓实消防安全  促进复工复产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829310</wp:posOffset>
            </wp:positionV>
            <wp:extent cx="3615690" cy="3599815"/>
            <wp:effectExtent l="0" t="0" r="41910" b="38735"/>
            <wp:wrapTight wrapText="bothSides">
              <wp:wrapPolygon>
                <wp:start x="0" y="0"/>
                <wp:lineTo x="0" y="21490"/>
                <wp:lineTo x="21509" y="21490"/>
                <wp:lineTo x="21509" y="0"/>
                <wp:lineTo x="0" y="0"/>
              </wp:wrapPolygon>
            </wp:wrapTight>
            <wp:docPr id="2" name="图片 2" descr="13b36819788063209e2961c8af70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b36819788063209e2961c8af706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t>为切实做好节后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疫情防控期间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企业复工复产火灾防范工作，严防各类火灾事故发生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2月2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8日起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应急管理局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消防救援大队开展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为期5天的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消防安全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联合检查指导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作。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指导组到华冠酒精厂、中茶普洱、雨林古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茶坊等消防重点企业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详细了解复工复产企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1696085</wp:posOffset>
            </wp:positionH>
            <wp:positionV relativeFrom="page">
              <wp:posOffset>1903730</wp:posOffset>
            </wp:positionV>
            <wp:extent cx="3587115" cy="3599815"/>
            <wp:effectExtent l="0" t="0" r="13335" b="635"/>
            <wp:wrapSquare wrapText="bothSides"/>
            <wp:docPr id="3" name="图片 3" descr="155c072ae1ab9303c854fe6baa70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c072ae1ab9303c854fe6baa70c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t>业的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消防安全、生产安全和疫情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防控措施、物资准备、人员管理等有关情况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深入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生产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车间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、仓库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查看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消防设施设备，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对设备设施进行了全面细致的安检查，指出了企业存在的安全隐患和风险问题。指导组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对企业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提出四点要求：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一是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完善应急救援预案并加强演练，确保危险作业岗位和关键装置应急处理措施落实到位，确保一旦出现险情，能够做到反应灵敏、处置果断、保障有力、救援有效，努力把事故损失降到最低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二是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企业在生产过程中要高度重视自身的防疫和安全生产、消防工作，采取有效过硬措施做好各项防范工作，确保安全生产；三是对于检查中发现的问题尤其是涉及到的安全生产风险隐患问题，企业要高度重视、立即组织整改，对于短时间内难以完成整改的，要做出具体计划安排，进一步加强安全管理、管控安全风险，确保生产过程中不发生生产安全事故，不给疫情防控添乱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四是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要按照复工复产规范流程，储备足量口罩、消毒液等防疫物资，对厂区和工作场所定时进行消毒通风，全力保障员工健康安全，确保疫情防控和复工复产“两手抓、两不误”。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yzwLUK8BAABL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E6261"/>
    <w:rsid w:val="00146E2C"/>
    <w:rsid w:val="002259CD"/>
    <w:rsid w:val="002A5B62"/>
    <w:rsid w:val="0031742B"/>
    <w:rsid w:val="0038556E"/>
    <w:rsid w:val="00386F03"/>
    <w:rsid w:val="003C5DCC"/>
    <w:rsid w:val="00585152"/>
    <w:rsid w:val="006D7434"/>
    <w:rsid w:val="00793A0F"/>
    <w:rsid w:val="007B53F1"/>
    <w:rsid w:val="007C0BDF"/>
    <w:rsid w:val="008C2252"/>
    <w:rsid w:val="00CB6548"/>
    <w:rsid w:val="00D7446D"/>
    <w:rsid w:val="00D835E4"/>
    <w:rsid w:val="00DD5090"/>
    <w:rsid w:val="00DF384D"/>
    <w:rsid w:val="00E11C93"/>
    <w:rsid w:val="00E563C9"/>
    <w:rsid w:val="01CF358A"/>
    <w:rsid w:val="05233A37"/>
    <w:rsid w:val="05596A70"/>
    <w:rsid w:val="06F0371A"/>
    <w:rsid w:val="077D0592"/>
    <w:rsid w:val="09236CB3"/>
    <w:rsid w:val="0A3E0312"/>
    <w:rsid w:val="0AF838E2"/>
    <w:rsid w:val="0C090367"/>
    <w:rsid w:val="0CE33561"/>
    <w:rsid w:val="0E600F27"/>
    <w:rsid w:val="12665785"/>
    <w:rsid w:val="18CB193B"/>
    <w:rsid w:val="1AC967F1"/>
    <w:rsid w:val="1C145B8F"/>
    <w:rsid w:val="22FE37C7"/>
    <w:rsid w:val="26AC7A02"/>
    <w:rsid w:val="27AB11AC"/>
    <w:rsid w:val="2AEC0E3F"/>
    <w:rsid w:val="314005F3"/>
    <w:rsid w:val="3593499B"/>
    <w:rsid w:val="36AA3483"/>
    <w:rsid w:val="3A664BAA"/>
    <w:rsid w:val="3FF24A07"/>
    <w:rsid w:val="4108684B"/>
    <w:rsid w:val="41DD3F5F"/>
    <w:rsid w:val="451800B6"/>
    <w:rsid w:val="48D40488"/>
    <w:rsid w:val="4982633C"/>
    <w:rsid w:val="4A0A7031"/>
    <w:rsid w:val="4BE458A1"/>
    <w:rsid w:val="4F3D54FE"/>
    <w:rsid w:val="51895F72"/>
    <w:rsid w:val="529E6261"/>
    <w:rsid w:val="565A4AF1"/>
    <w:rsid w:val="61402C9C"/>
    <w:rsid w:val="615742E2"/>
    <w:rsid w:val="646920B8"/>
    <w:rsid w:val="65ED5809"/>
    <w:rsid w:val="67826CCD"/>
    <w:rsid w:val="68A10EBC"/>
    <w:rsid w:val="6D7E5EEB"/>
    <w:rsid w:val="70473C3D"/>
    <w:rsid w:val="752B6E54"/>
    <w:rsid w:val="75D137A5"/>
    <w:rsid w:val="79F34D74"/>
    <w:rsid w:val="7A85338C"/>
    <w:rsid w:val="7AEB61A3"/>
    <w:rsid w:val="7F8A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locked/>
    <w:uiPriority w:val="0"/>
    <w:rPr>
      <w:b/>
    </w:rPr>
  </w:style>
  <w:style w:type="character" w:styleId="9">
    <w:name w:val="FollowedHyperlink"/>
    <w:basedOn w:val="7"/>
    <w:semiHidden/>
    <w:unhideWhenUsed/>
    <w:qFormat/>
    <w:uiPriority w:val="99"/>
    <w:rPr>
      <w:color w:val="800080"/>
      <w:u w:val="none"/>
    </w:rPr>
  </w:style>
  <w:style w:type="character" w:styleId="10">
    <w:name w:val="Hyperlink"/>
    <w:basedOn w:val="7"/>
    <w:semiHidden/>
    <w:unhideWhenUsed/>
    <w:qFormat/>
    <w:uiPriority w:val="99"/>
    <w:rPr>
      <w:color w:val="0000FF"/>
      <w:u w:val="none"/>
    </w:rPr>
  </w:style>
  <w:style w:type="character" w:customStyle="1" w:styleId="11">
    <w:name w:val="Heading 1 Char"/>
    <w:basedOn w:val="7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12">
    <w:name w:val="Footer Char"/>
    <w:basedOn w:val="7"/>
    <w:link w:val="3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3">
    <w:name w:val="Header Char"/>
    <w:basedOn w:val="7"/>
    <w:link w:val="4"/>
    <w:semiHidden/>
    <w:qFormat/>
    <w:locked/>
    <w:uiPriority w:val="99"/>
    <w:rPr>
      <w:rFonts w:ascii="Calibri" w:hAnsi="Calibri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83</Words>
  <Characters>479</Characters>
  <Lines>0</Lines>
  <Paragraphs>0</Paragraphs>
  <TotalTime>14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2019-09-18T00:57:00Z</dcterms:created>
  <dc:creator>Administrator</dc:creator>
  <cp:lastModifiedBy>_离草_</cp:lastModifiedBy>
  <cp:lastPrinted>2019-12-27T00:48:00Z</cp:lastPrinted>
  <dcterms:modified xsi:type="dcterms:W3CDTF">2020-03-05T06:58:31Z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