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eastAsia="黑体"/>
          <w:color w:val="FF0000"/>
          <w:sz w:val="52"/>
          <w:szCs w:val="52"/>
        </w:rPr>
      </w:pPr>
      <w:r>
        <w:rPr>
          <w:rFonts w:hint="eastAsia" w:eastAsia="黑体"/>
          <w:color w:val="FF0000"/>
          <w:sz w:val="52"/>
          <w:szCs w:val="52"/>
        </w:rPr>
        <w:t>勐海县应急管理局</w:t>
      </w:r>
    </w:p>
    <w:p>
      <w:pPr>
        <w:jc w:val="center"/>
        <w:rPr>
          <w:rFonts w:eastAsia="黑体"/>
          <w:color w:val="FF0000"/>
          <w:sz w:val="72"/>
          <w:szCs w:val="84"/>
        </w:rPr>
      </w:pPr>
      <w:r>
        <w:rPr>
          <w:rFonts w:hint="eastAsia" w:eastAsia="黑体"/>
          <w:color w:val="FF0000"/>
          <w:sz w:val="72"/>
          <w:szCs w:val="84"/>
        </w:rPr>
        <w:t>工作简报</w:t>
      </w:r>
    </w:p>
    <w:p>
      <w:pPr>
        <w:jc w:val="center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（第</w:t>
      </w:r>
      <w:r>
        <w:rPr>
          <w:rFonts w:hint="eastAsia"/>
          <w:color w:val="FF0000"/>
          <w:sz w:val="32"/>
          <w:szCs w:val="32"/>
          <w:lang w:val="en-US" w:eastAsia="zh-CN"/>
        </w:rPr>
        <w:t>37</w:t>
      </w:r>
      <w:r>
        <w:rPr>
          <w:rFonts w:hint="eastAsia"/>
          <w:color w:val="FF0000"/>
          <w:sz w:val="32"/>
          <w:szCs w:val="32"/>
        </w:rPr>
        <w:t>期）</w:t>
      </w:r>
    </w:p>
    <w:p>
      <w:pPr>
        <w:spacing w:line="600" w:lineRule="exact"/>
        <w:rPr>
          <w:rFonts w:ascii="黑体" w:eastAsia="黑体"/>
          <w:color w:val="FF0000"/>
          <w:sz w:val="24"/>
          <w:u w:val="thick"/>
        </w:rPr>
      </w:pPr>
      <w:r>
        <w:rPr>
          <w:rFonts w:hint="eastAsia" w:ascii="黑体" w:eastAsia="黑体"/>
          <w:color w:val="FF0000"/>
          <w:sz w:val="24"/>
          <w:u w:val="thick"/>
        </w:rPr>
        <w:t>勐海县应急管理局办公室</w:t>
      </w:r>
      <w:r>
        <w:rPr>
          <w:rFonts w:ascii="黑体" w:eastAsia="黑体"/>
          <w:color w:val="FF0000"/>
          <w:sz w:val="24"/>
          <w:u w:val="thick"/>
        </w:rPr>
        <w:t xml:space="preserve">           </w:t>
      </w:r>
      <w:r>
        <w:rPr>
          <w:rFonts w:hint="eastAsia" w:ascii="黑体" w:eastAsia="黑体"/>
          <w:color w:val="FF0000"/>
          <w:sz w:val="24"/>
          <w:u w:val="thick"/>
          <w:lang w:val="en-US" w:eastAsia="zh-CN"/>
        </w:rPr>
        <w:t xml:space="preserve">         </w:t>
      </w:r>
      <w:r>
        <w:rPr>
          <w:rFonts w:ascii="黑体" w:eastAsia="黑体"/>
          <w:color w:val="FF0000"/>
          <w:sz w:val="24"/>
          <w:u w:val="thick"/>
        </w:rPr>
        <w:t xml:space="preserve">           20</w:t>
      </w:r>
      <w:r>
        <w:rPr>
          <w:rFonts w:hint="eastAsia" w:ascii="黑体" w:eastAsia="黑体"/>
          <w:color w:val="FF0000"/>
          <w:sz w:val="24"/>
          <w:u w:val="thick"/>
          <w:lang w:val="en-US" w:eastAsia="zh-CN"/>
        </w:rPr>
        <w:t>21</w:t>
      </w:r>
      <w:r>
        <w:rPr>
          <w:rFonts w:hint="eastAsia" w:ascii="黑体" w:eastAsia="黑体"/>
          <w:color w:val="FF0000"/>
          <w:sz w:val="24"/>
          <w:u w:val="thick"/>
        </w:rPr>
        <w:t>年</w:t>
      </w:r>
      <w:r>
        <w:rPr>
          <w:rFonts w:hint="eastAsia" w:ascii="黑体" w:eastAsia="黑体"/>
          <w:color w:val="FF0000"/>
          <w:sz w:val="24"/>
          <w:u w:val="thick"/>
          <w:lang w:val="en-US" w:eastAsia="zh-CN"/>
        </w:rPr>
        <w:t>4</w:t>
      </w:r>
      <w:r>
        <w:rPr>
          <w:rFonts w:hint="eastAsia" w:ascii="黑体" w:eastAsia="黑体"/>
          <w:color w:val="FF0000"/>
          <w:sz w:val="24"/>
          <w:u w:val="thick"/>
        </w:rPr>
        <w:t>月</w:t>
      </w:r>
      <w:r>
        <w:rPr>
          <w:rFonts w:hint="eastAsia" w:ascii="黑体" w:eastAsia="黑体"/>
          <w:color w:val="FF0000"/>
          <w:sz w:val="24"/>
          <w:u w:val="thick"/>
          <w:lang w:val="en-US" w:eastAsia="zh-CN"/>
        </w:rPr>
        <w:t>26</w:t>
      </w:r>
      <w:r>
        <w:rPr>
          <w:rFonts w:hint="eastAsia" w:ascii="黑体" w:eastAsia="黑体"/>
          <w:color w:val="FF0000"/>
          <w:sz w:val="24"/>
          <w:u w:val="thick"/>
        </w:rPr>
        <w:t>日</w:t>
      </w:r>
    </w:p>
    <w:p>
      <w:pPr>
        <w:ind w:firstLine="1325" w:firstLineChars="300"/>
        <w:rPr>
          <w:b/>
          <w:sz w:val="44"/>
          <w:szCs w:val="44"/>
        </w:rPr>
      </w:pPr>
      <w:bookmarkStart w:id="0" w:name="_GoBack"/>
      <w:bookmarkEnd w:id="0"/>
    </w:p>
    <w:p>
      <w:pPr>
        <w:spacing w:line="600" w:lineRule="exact"/>
        <w:jc w:val="center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eastAsia="zh-CN"/>
        </w:rPr>
        <w:t>勐海县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应急管理局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eastAsia="zh-CN"/>
        </w:rPr>
        <w:t>到勐遮镇开展风暴灾害</w:t>
      </w:r>
    </w:p>
    <w:p>
      <w:pPr>
        <w:spacing w:line="600" w:lineRule="exact"/>
        <w:jc w:val="center"/>
        <w:rPr>
          <w:rFonts w:hint="default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eastAsia="zh-CN"/>
        </w:rPr>
        <w:t>救助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  <w:t>工作</w:t>
      </w:r>
    </w:p>
    <w:p>
      <w:pPr>
        <w:spacing w:line="600" w:lineRule="exact"/>
        <w:ind w:firstLine="883" w:firstLineChars="200"/>
        <w:rPr>
          <w:rFonts w:ascii="方正仿宋_GBK" w:hAnsi="方正仿宋_GBK" w:eastAsia="方正仿宋_GBK" w:cs="方正仿宋_GBK"/>
          <w:b/>
          <w:sz w:val="44"/>
          <w:szCs w:val="44"/>
        </w:rPr>
      </w:pPr>
    </w:p>
    <w:p>
      <w:pPr>
        <w:ind w:firstLine="640" w:firstLineChars="200"/>
        <w:jc w:val="left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Cs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2179955</wp:posOffset>
            </wp:positionH>
            <wp:positionV relativeFrom="paragraph">
              <wp:posOffset>842645</wp:posOffset>
            </wp:positionV>
            <wp:extent cx="3216275" cy="2411730"/>
            <wp:effectExtent l="0" t="0" r="14605" b="11430"/>
            <wp:wrapTight wrapText="bothSides">
              <wp:wrapPolygon>
                <wp:start x="21600" y="21429"/>
                <wp:lineTo x="21600" y="0"/>
                <wp:lineTo x="107" y="0"/>
                <wp:lineTo x="107" y="21429"/>
                <wp:lineTo x="21600" y="21429"/>
              </wp:wrapPolygon>
            </wp:wrapTight>
            <wp:docPr id="2" name="图片 2" descr="C:\Users\lenovo\Desktop\4.26工作简报\微信图片_20210426173524.jpg微信图片_20210426173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Desktop\4.26工作简报\微信图片_20210426173524.jpg微信图片_20210426173524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21627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val="en-US" w:eastAsia="zh-CN"/>
        </w:rPr>
        <w:t>2021</w:t>
      </w: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年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月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val="en-US" w:eastAsia="zh-CN"/>
        </w:rPr>
        <w:t>26</w:t>
      </w: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日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val="en-US" w:eastAsia="zh-CN"/>
        </w:rPr>
        <w:t>凌晨2：00左右</w:t>
      </w: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val="en-US" w:eastAsia="zh-CN"/>
        </w:rPr>
        <w:t>勐海县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eastAsia="zh-CN"/>
        </w:rPr>
        <w:t>勐遮镇局部地区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val="en-US" w:eastAsia="zh-CN"/>
        </w:rPr>
        <w:t>发生风暴灾害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val="en-US" w:eastAsia="zh-CN"/>
        </w:rPr>
        <w:t>导致当地农户大棚不同程度受损，灾情发生后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县应急管理局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eastAsia="zh-CN"/>
        </w:rPr>
        <w:t>局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000000"/>
          <w:spacing w:val="-8"/>
          <w:sz w:val="32"/>
          <w:szCs w:val="32"/>
          <w:shd w:val="clear" w:fill="FFFFFF"/>
        </w:rPr>
        <w:t>以自然灾害救助工作为重点，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eastAsia="zh-CN"/>
        </w:rPr>
        <w:t>迅速响应，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val="en-US" w:eastAsia="zh-CN"/>
        </w:rPr>
        <w:t>立即组织人员联合勐遮镇灾害信息员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eastAsia="zh-CN"/>
        </w:rPr>
        <w:t>到现场了解灾情。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val="en-US" w:eastAsia="zh-CN"/>
        </w:rPr>
        <w:t>据了解，此次风暴灾害共造成经济损失约2万元左右，无人员伤亡。目前保险公司正在对受灾农户开展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定损及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val="en-US" w:eastAsia="zh-CN"/>
        </w:rPr>
        <w:t>理赔工作。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drawing>
          <wp:inline distT="0" distB="0" distL="114300" distR="114300">
            <wp:extent cx="5272405" cy="5272405"/>
            <wp:effectExtent l="0" t="0" r="635" b="635"/>
            <wp:docPr id="4" name="图片 4" descr="C:/Users/lenovo/AppData/Local/Temp/picturecompress_20210426180339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lenovo/AppData/Local/Temp/picturecompress_20210426180339/output_1.pn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9E6261"/>
    <w:rsid w:val="002259CD"/>
    <w:rsid w:val="003C5DCC"/>
    <w:rsid w:val="006D7434"/>
    <w:rsid w:val="008C2252"/>
    <w:rsid w:val="00D7446D"/>
    <w:rsid w:val="00D835E4"/>
    <w:rsid w:val="01CF358A"/>
    <w:rsid w:val="09236CB3"/>
    <w:rsid w:val="0AF838E2"/>
    <w:rsid w:val="0C006132"/>
    <w:rsid w:val="10706564"/>
    <w:rsid w:val="12665785"/>
    <w:rsid w:val="14E80E0D"/>
    <w:rsid w:val="1C145B8F"/>
    <w:rsid w:val="2DD227B8"/>
    <w:rsid w:val="324026B0"/>
    <w:rsid w:val="39C07E11"/>
    <w:rsid w:val="3D5431F0"/>
    <w:rsid w:val="451800B6"/>
    <w:rsid w:val="4F3D54FE"/>
    <w:rsid w:val="506376BB"/>
    <w:rsid w:val="51E80AA7"/>
    <w:rsid w:val="529E6261"/>
    <w:rsid w:val="56376966"/>
    <w:rsid w:val="608323B3"/>
    <w:rsid w:val="61EC74A5"/>
    <w:rsid w:val="679B60C6"/>
    <w:rsid w:val="696F0988"/>
    <w:rsid w:val="75107566"/>
    <w:rsid w:val="79F34D74"/>
    <w:rsid w:val="7F8A219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99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3</Pages>
  <Words>97</Words>
  <Characters>559</Characters>
  <Lines>0</Lines>
  <Paragraphs>0</Paragraphs>
  <TotalTime>31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2019-09-18T00:57:00Z</dcterms:created>
  <dc:creator>Administrator</dc:creator>
  <cp:lastModifiedBy>Administrator</cp:lastModifiedBy>
  <dcterms:modified xsi:type="dcterms:W3CDTF">2021-04-30T02:51:09Z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42C09BF6A2AF4783B646D583BEC07555</vt:lpwstr>
  </property>
</Properties>
</file>